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267" w:rsidRDefault="00472267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472267" w:rsidRDefault="00472267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472267" w:rsidRDefault="00472267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0"/>
        <w:gridCol w:w="2070"/>
        <w:gridCol w:w="3015"/>
        <w:gridCol w:w="2070"/>
        <w:gridCol w:w="2475"/>
      </w:tblGrid>
      <w:tr w:rsidR="00472267" w:rsidRPr="001831E4">
        <w:tc>
          <w:tcPr>
            <w:tcW w:w="630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31E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31E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31E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 đăng ký  thực tập hàng tuần</w:t>
            </w:r>
          </w:p>
        </w:tc>
        <w:tc>
          <w:tcPr>
            <w:tcW w:w="2070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31E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 số giờ thực tập thực tế hàng tuần</w:t>
            </w:r>
          </w:p>
        </w:tc>
        <w:tc>
          <w:tcPr>
            <w:tcW w:w="2475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831E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Khoảng thời gian dự kiến hoàn thành thực tập</w:t>
            </w:r>
          </w:p>
        </w:tc>
      </w:tr>
      <w:tr w:rsidR="00472267" w:rsidRPr="001831E4">
        <w:tc>
          <w:tcPr>
            <w:tcW w:w="630" w:type="dxa"/>
            <w:vMerge w:val="restart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31E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472267" w:rsidRPr="001831E4" w:rsidRDefault="00472267" w:rsidP="0010021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VŨ QUANG KHẢI</w:t>
            </w:r>
          </w:p>
        </w:tc>
        <w:tc>
          <w:tcPr>
            <w:tcW w:w="3015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 ngày (8 giờ)</w:t>
            </w:r>
          </w:p>
        </w:tc>
        <w:tc>
          <w:tcPr>
            <w:tcW w:w="2070" w:type="dxa"/>
            <w:vMerge w:val="restart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32 giờ</w:t>
            </w:r>
          </w:p>
        </w:tc>
        <w:tc>
          <w:tcPr>
            <w:tcW w:w="2475" w:type="dxa"/>
            <w:vMerge w:val="restart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 đầu từ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ngày 02/05</w:t>
            </w: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 đến hế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 ngày 03/06</w:t>
            </w: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 (5 tuần)</w:t>
            </w:r>
          </w:p>
        </w:tc>
      </w:tr>
      <w:tr w:rsidR="00472267" w:rsidRPr="001831E4">
        <w:tc>
          <w:tcPr>
            <w:tcW w:w="630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 ngày (8 giờ)</w:t>
            </w:r>
          </w:p>
        </w:tc>
        <w:tc>
          <w:tcPr>
            <w:tcW w:w="2070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72267" w:rsidRPr="001831E4">
        <w:tc>
          <w:tcPr>
            <w:tcW w:w="630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 ngày (8 giờ)</w:t>
            </w:r>
          </w:p>
        </w:tc>
        <w:tc>
          <w:tcPr>
            <w:tcW w:w="2070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72267" w:rsidRPr="001831E4">
        <w:tc>
          <w:tcPr>
            <w:tcW w:w="630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 w:rsidRPr="001831E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 ngày (8 giờ)</w:t>
            </w:r>
          </w:p>
        </w:tc>
        <w:tc>
          <w:tcPr>
            <w:tcW w:w="2070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72267" w:rsidRPr="001831E4">
        <w:tc>
          <w:tcPr>
            <w:tcW w:w="630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31E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70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472267" w:rsidRPr="001831E4" w:rsidRDefault="00472267" w:rsidP="001831E4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472267" w:rsidRDefault="00472267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472267" w:rsidRDefault="0047226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990957">
        <w:rPr>
          <w:rFonts w:ascii="Times New Roman" w:hAnsi="Times New Roman" w:cs="Times New Roman"/>
          <w:b/>
          <w:bCs/>
          <w:sz w:val="26"/>
          <w:szCs w:val="26"/>
        </w:rPr>
        <w:t>Công ty tiếp nhận thực tập: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highlight w:val="yellow"/>
        </w:rPr>
        <w:t xml:space="preserve">Công ty TNHH </w:t>
      </w:r>
      <w:r>
        <w:rPr>
          <w:rFonts w:ascii="Times New Roman" w:hAnsi="Times New Roman" w:cs="Times New Roman"/>
          <w:sz w:val="26"/>
          <w:szCs w:val="26"/>
        </w:rPr>
        <w:t>THUẬN PHÁT LONG AN</w:t>
      </w:r>
    </w:p>
    <w:p w:rsidR="00472267" w:rsidRDefault="0047226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990957">
        <w:rPr>
          <w:rFonts w:ascii="Times New Roman" w:hAnsi="Times New Roman" w:cs="Times New Roman"/>
          <w:b/>
          <w:bCs/>
          <w:sz w:val="26"/>
          <w:szCs w:val="26"/>
        </w:rPr>
        <w:t>Địa chỉ công ty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tiếp nhận thực tập</w:t>
      </w:r>
      <w:r w:rsidRPr="00990957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203 BÌNH TIỀN 1 xã ĐỨC HÒA HẠ tỉnh LONG AN </w:t>
      </w:r>
      <w:r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72267" w:rsidRDefault="0047226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90957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472267" w:rsidRPr="00000328" w:rsidRDefault="0047226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</w:p>
    <w:p w:rsidR="00472267" w:rsidRPr="00000328" w:rsidRDefault="0047226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72267" w:rsidRDefault="0047226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472267" w:rsidRPr="00986B7B" w:rsidRDefault="00472267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472267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6CDC"/>
    <w:rsid w:val="00000328"/>
    <w:rsid w:val="000068D1"/>
    <w:rsid w:val="000340D1"/>
    <w:rsid w:val="00041453"/>
    <w:rsid w:val="0010021D"/>
    <w:rsid w:val="001831E4"/>
    <w:rsid w:val="001B7BDD"/>
    <w:rsid w:val="001F72BF"/>
    <w:rsid w:val="00220AF4"/>
    <w:rsid w:val="00243D54"/>
    <w:rsid w:val="00247B63"/>
    <w:rsid w:val="002745BE"/>
    <w:rsid w:val="00290537"/>
    <w:rsid w:val="002915A4"/>
    <w:rsid w:val="002E7821"/>
    <w:rsid w:val="00341491"/>
    <w:rsid w:val="003749DC"/>
    <w:rsid w:val="003953D2"/>
    <w:rsid w:val="003F2C52"/>
    <w:rsid w:val="003F5659"/>
    <w:rsid w:val="00423A06"/>
    <w:rsid w:val="00472267"/>
    <w:rsid w:val="004C5807"/>
    <w:rsid w:val="004E400D"/>
    <w:rsid w:val="0052600B"/>
    <w:rsid w:val="00533EEE"/>
    <w:rsid w:val="0061395E"/>
    <w:rsid w:val="00646822"/>
    <w:rsid w:val="006737A8"/>
    <w:rsid w:val="00697E59"/>
    <w:rsid w:val="007123CC"/>
    <w:rsid w:val="007D1FDB"/>
    <w:rsid w:val="008007FA"/>
    <w:rsid w:val="008B1672"/>
    <w:rsid w:val="00986B7B"/>
    <w:rsid w:val="00990957"/>
    <w:rsid w:val="00A52AA4"/>
    <w:rsid w:val="00A6462D"/>
    <w:rsid w:val="00AB3EB1"/>
    <w:rsid w:val="00B4175D"/>
    <w:rsid w:val="00BA31A4"/>
    <w:rsid w:val="00BD1CF5"/>
    <w:rsid w:val="00C24263"/>
    <w:rsid w:val="00C6035C"/>
    <w:rsid w:val="00CE2339"/>
    <w:rsid w:val="00D16CDC"/>
    <w:rsid w:val="00D621D0"/>
    <w:rsid w:val="00DA75FE"/>
    <w:rsid w:val="00E25BA7"/>
    <w:rsid w:val="00E83EE7"/>
    <w:rsid w:val="00FA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CF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16CDC"/>
    <w:rPr>
      <w:rFonts w:cs="Calibri"/>
    </w:rPr>
  </w:style>
  <w:style w:type="table" w:styleId="TableGrid">
    <w:name w:val="Table Grid"/>
    <w:basedOn w:val="TableNormal"/>
    <w:uiPriority w:val="99"/>
    <w:rsid w:val="00FA079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35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74</Words>
  <Characters>423</Characters>
  <Application>Microsoft Office Outlook</Application>
  <DocSecurity>0</DocSecurity>
  <Lines>0</Lines>
  <Paragraphs>0</Paragraphs>
  <ScaleCrop>false</ScaleCrop>
  <Company>&lt;arabianhorse&gt;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2018-03-13T03:11:00Z</cp:lastPrinted>
  <dcterms:created xsi:type="dcterms:W3CDTF">2018-03-22T02:40:00Z</dcterms:created>
  <dcterms:modified xsi:type="dcterms:W3CDTF">2018-03-26T10:23:00Z</dcterms:modified>
</cp:coreProperties>
</file>